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74" w:type="dxa"/>
        <w:tblInd w:w="113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</w:tblBorders>
        <w:tblLayout w:type="fixed"/>
        <w:tblCellMar>
          <w:top w:w="28" w:type="dxa"/>
          <w:left w:w="113" w:type="dxa"/>
          <w:bottom w:w="28" w:type="dxa"/>
          <w:right w:w="170" w:type="dxa"/>
        </w:tblCellMar>
        <w:tblLook w:val="04A0" w:firstRow="1" w:lastRow="0" w:firstColumn="1" w:lastColumn="0" w:noHBand="0" w:noVBand="1"/>
      </w:tblPr>
      <w:tblGrid>
        <w:gridCol w:w="6096"/>
        <w:gridCol w:w="2578"/>
      </w:tblGrid>
      <w:tr w:rsidR="002C64D5" w:rsidRPr="0086249C" w14:paraId="6FE3E2D1" w14:textId="77777777" w:rsidTr="00F460E9">
        <w:trPr>
          <w:trHeight w:val="1020"/>
        </w:trPr>
        <w:tc>
          <w:tcPr>
            <w:tcW w:w="6096" w:type="dxa"/>
            <w:shd w:val="clear" w:color="auto" w:fill="auto"/>
            <w:vAlign w:val="center"/>
            <w:hideMark/>
          </w:tcPr>
          <w:p w14:paraId="13A7F3FE" w14:textId="77777777" w:rsidR="002C64D5" w:rsidRDefault="002C64D5" w:rsidP="00F460E9">
            <w:pPr>
              <w:rPr>
                <w:b/>
                <w:sz w:val="36"/>
                <w:szCs w:val="36"/>
              </w:rPr>
            </w:pPr>
            <w:bookmarkStart w:id="0" w:name="_Hlk67297001"/>
            <w:r w:rsidRPr="00AE186A">
              <w:rPr>
                <w:b/>
                <w:sz w:val="36"/>
                <w:szCs w:val="36"/>
              </w:rPr>
              <w:t>MEDEWERKERSINSTRUCTIE</w:t>
            </w:r>
          </w:p>
          <w:p w14:paraId="2D4817A3" w14:textId="77777777" w:rsidR="002C64D5" w:rsidRPr="00AE186A" w:rsidRDefault="002C64D5" w:rsidP="00F460E9">
            <w:pPr>
              <w:rPr>
                <w:bCs/>
              </w:rPr>
            </w:pPr>
            <w:r>
              <w:rPr>
                <w:bCs/>
              </w:rPr>
              <w:t>chatgesprekken met klanten</w:t>
            </w:r>
          </w:p>
        </w:tc>
        <w:tc>
          <w:tcPr>
            <w:tcW w:w="2578" w:type="dxa"/>
            <w:shd w:val="clear" w:color="auto" w:fill="auto"/>
            <w:vAlign w:val="center"/>
          </w:tcPr>
          <w:p w14:paraId="41BFA32E" w14:textId="62ED4080" w:rsidR="002C64D5" w:rsidRPr="00AE186A" w:rsidRDefault="002C64D5" w:rsidP="00F460E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21E68D0" wp14:editId="5AA0B930">
                  <wp:extent cx="1268095" cy="405130"/>
                  <wp:effectExtent l="0" t="0" r="825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4D5" w:rsidRPr="0086249C" w14:paraId="4D7936BF" w14:textId="77777777" w:rsidTr="00F460E9">
        <w:trPr>
          <w:trHeight w:val="397"/>
        </w:trPr>
        <w:tc>
          <w:tcPr>
            <w:tcW w:w="8674" w:type="dxa"/>
            <w:gridSpan w:val="2"/>
            <w:shd w:val="clear" w:color="auto" w:fill="FFFFFF"/>
            <w:vAlign w:val="center"/>
          </w:tcPr>
          <w:p w14:paraId="1481543B" w14:textId="77777777" w:rsidR="002C64D5" w:rsidRPr="00AE186A" w:rsidRDefault="002C64D5" w:rsidP="00F460E9">
            <w:pPr>
              <w:pStyle w:val="plattetekst"/>
            </w:pPr>
          </w:p>
          <w:p w14:paraId="408908EA" w14:textId="77777777" w:rsidR="002C64D5" w:rsidRPr="0077195C" w:rsidRDefault="002C64D5" w:rsidP="00F460E9">
            <w:pPr>
              <w:pStyle w:val="opsomming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77195C">
              <w:rPr>
                <w:b/>
                <w:bCs/>
              </w:rPr>
              <w:t>tandaardzin bij opening</w:t>
            </w:r>
          </w:p>
          <w:p w14:paraId="6427DCA9" w14:textId="77777777" w:rsidR="002C64D5" w:rsidRPr="00B46DB8" w:rsidRDefault="002C64D5" w:rsidP="002C64D5">
            <w:pPr>
              <w:pStyle w:val="opsomming"/>
              <w:numPr>
                <w:ilvl w:val="0"/>
                <w:numId w:val="26"/>
              </w:numPr>
            </w:pPr>
            <w:r w:rsidRPr="00B46DB8">
              <w:t>Welkom op de live</w:t>
            </w:r>
            <w:r>
              <w:t>-</w:t>
            </w:r>
            <w:r w:rsidRPr="00B46DB8">
              <w:t xml:space="preserve">chat van Modehuis </w:t>
            </w:r>
            <w:proofErr w:type="spellStart"/>
            <w:r w:rsidRPr="00B46DB8">
              <w:t>Esperia</w:t>
            </w:r>
            <w:proofErr w:type="spellEnd"/>
            <w:r w:rsidRPr="00B46DB8">
              <w:t>! U chat nu met [naam medewerker]. Hoe kan ik u van dienst zijn?</w:t>
            </w:r>
          </w:p>
          <w:p w14:paraId="68492F8F" w14:textId="77777777" w:rsidR="002C64D5" w:rsidRDefault="002C64D5" w:rsidP="00F460E9">
            <w:pPr>
              <w:pStyle w:val="opsomming"/>
              <w:numPr>
                <w:ilvl w:val="0"/>
                <w:numId w:val="0"/>
              </w:numPr>
              <w:ind w:left="397" w:hanging="397"/>
            </w:pPr>
          </w:p>
          <w:p w14:paraId="5AB27DEE" w14:textId="77777777" w:rsidR="002C64D5" w:rsidRPr="0077195C" w:rsidRDefault="002C64D5" w:rsidP="00F460E9">
            <w:pPr>
              <w:pStyle w:val="opsomming"/>
              <w:numPr>
                <w:ilvl w:val="0"/>
                <w:numId w:val="0"/>
              </w:numPr>
              <w:ind w:left="397" w:hanging="397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Pr="0077195C">
              <w:rPr>
                <w:b/>
                <w:bCs/>
              </w:rPr>
              <w:t>ijdens het gesprek</w:t>
            </w:r>
          </w:p>
          <w:p w14:paraId="0C95EC67" w14:textId="77777777" w:rsidR="002C64D5" w:rsidRDefault="002C64D5" w:rsidP="002C64D5">
            <w:pPr>
              <w:pStyle w:val="opsomming"/>
              <w:numPr>
                <w:ilvl w:val="0"/>
                <w:numId w:val="27"/>
              </w:numPr>
            </w:pPr>
            <w:r>
              <w:t>Onderzoek waarom de klant contact zoekt met de klantenservice.</w:t>
            </w:r>
          </w:p>
          <w:p w14:paraId="6E9AF632" w14:textId="77777777" w:rsidR="002C64D5" w:rsidRDefault="002C64D5" w:rsidP="002C64D5">
            <w:pPr>
              <w:pStyle w:val="opsomming"/>
              <w:numPr>
                <w:ilvl w:val="0"/>
                <w:numId w:val="27"/>
              </w:numPr>
            </w:pPr>
            <w:r>
              <w:t>Controleer of je de vraag van de klant goed begrepen hebt.</w:t>
            </w:r>
          </w:p>
          <w:p w14:paraId="71CDCD00" w14:textId="52C5CB95" w:rsidR="002C64D5" w:rsidRPr="00A8393C" w:rsidRDefault="002C64D5" w:rsidP="002C64D5">
            <w:pPr>
              <w:pStyle w:val="opsomming"/>
              <w:numPr>
                <w:ilvl w:val="0"/>
                <w:numId w:val="27"/>
              </w:numPr>
            </w:pPr>
            <w:r w:rsidRPr="00A8393C">
              <w:t>Controle</w:t>
            </w:r>
            <w:r>
              <w:t>er</w:t>
            </w:r>
            <w:r w:rsidRPr="00A8393C">
              <w:t xml:space="preserve"> </w:t>
            </w:r>
            <w:r>
              <w:t xml:space="preserve">bij een vraag over een bestelling </w:t>
            </w:r>
            <w:r w:rsidRPr="00A8393C">
              <w:t>of je daadwerkelijk met de juiste klant chat</w:t>
            </w:r>
            <w:r w:rsidR="002278A0">
              <w:t>. Doe dat</w:t>
            </w:r>
            <w:r w:rsidRPr="00A8393C">
              <w:t xml:space="preserve"> </w:t>
            </w:r>
            <w:r>
              <w:t xml:space="preserve">door </w:t>
            </w:r>
            <w:r w:rsidR="002278A0">
              <w:t xml:space="preserve">naar </w:t>
            </w:r>
            <w:r>
              <w:t>twee</w:t>
            </w:r>
            <w:r w:rsidRPr="00A8393C">
              <w:t xml:space="preserve"> persoonsgegeven</w:t>
            </w:r>
            <w:r>
              <w:t>s</w:t>
            </w:r>
            <w:r w:rsidRPr="00A8393C">
              <w:t xml:space="preserve"> van de klant</w:t>
            </w:r>
            <w:r>
              <w:t xml:space="preserve"> te vragen</w:t>
            </w:r>
            <w:r w:rsidRPr="00A8393C">
              <w:t>.</w:t>
            </w:r>
          </w:p>
          <w:p w14:paraId="7F3E784D" w14:textId="77777777" w:rsidR="002C64D5" w:rsidRDefault="002C64D5" w:rsidP="00F460E9"/>
          <w:p w14:paraId="1A9A1331" w14:textId="77777777" w:rsidR="002C64D5" w:rsidRPr="0077195C" w:rsidRDefault="002C64D5" w:rsidP="00F460E9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77195C">
              <w:rPr>
                <w:b/>
                <w:bCs/>
              </w:rPr>
              <w:t>tandaardzinnen bij afsluiting</w:t>
            </w:r>
          </w:p>
          <w:p w14:paraId="23DF03F6" w14:textId="77777777" w:rsidR="002C64D5" w:rsidRDefault="002C64D5" w:rsidP="002C64D5">
            <w:pPr>
              <w:pStyle w:val="opsomming"/>
              <w:numPr>
                <w:ilvl w:val="0"/>
                <w:numId w:val="28"/>
              </w:numPr>
            </w:pPr>
            <w:r w:rsidRPr="003B4998">
              <w:t>Is uw vraag beantwoord?</w:t>
            </w:r>
          </w:p>
          <w:p w14:paraId="3DA7C0F2" w14:textId="77777777" w:rsidR="002C64D5" w:rsidRPr="003B4998" w:rsidRDefault="002C64D5" w:rsidP="002C64D5">
            <w:pPr>
              <w:pStyle w:val="opsomming"/>
              <w:numPr>
                <w:ilvl w:val="0"/>
                <w:numId w:val="28"/>
              </w:numPr>
            </w:pPr>
            <w:r>
              <w:t>Heeft u nog een andere vraag?</w:t>
            </w:r>
          </w:p>
          <w:p w14:paraId="67A1CFD0" w14:textId="77777777" w:rsidR="002C64D5" w:rsidRPr="003B4998" w:rsidRDefault="002C64D5" w:rsidP="002C64D5">
            <w:pPr>
              <w:pStyle w:val="opsomming"/>
              <w:numPr>
                <w:ilvl w:val="0"/>
                <w:numId w:val="28"/>
              </w:numPr>
            </w:pPr>
            <w:r w:rsidRPr="003B4998">
              <w:t>Dank u voor</w:t>
            </w:r>
            <w:r>
              <w:t xml:space="preserve"> dit</w:t>
            </w:r>
            <w:r w:rsidRPr="003B4998">
              <w:t xml:space="preserve"> </w:t>
            </w:r>
            <w:r>
              <w:t>gesprek</w:t>
            </w:r>
            <w:r w:rsidRPr="003B4998">
              <w:t>, [naam klant]. Ik wens u nog een fijne dag toe.</w:t>
            </w:r>
          </w:p>
          <w:p w14:paraId="45AE5ED7" w14:textId="77777777" w:rsidR="002C64D5" w:rsidRPr="00AE186A" w:rsidRDefault="002C64D5" w:rsidP="00F460E9">
            <w:pPr>
              <w:pStyle w:val="opsomming"/>
              <w:numPr>
                <w:ilvl w:val="0"/>
                <w:numId w:val="0"/>
              </w:numPr>
            </w:pPr>
          </w:p>
        </w:tc>
      </w:tr>
      <w:bookmarkEnd w:id="0"/>
    </w:tbl>
    <w:p w14:paraId="2043F913" w14:textId="4C113EA8" w:rsidR="00AB32E8" w:rsidRDefault="00AB32E8" w:rsidP="00A5190F">
      <w:pPr>
        <w:pStyle w:val="plattetekst"/>
        <w:rPr>
          <w:noProof/>
        </w:rPr>
      </w:pPr>
    </w:p>
    <w:sectPr w:rsidR="00AB32E8" w:rsidSect="00E274E1">
      <w:pgSz w:w="11906" w:h="16838"/>
      <w:pgMar w:top="1417" w:right="1417" w:bottom="1417" w:left="1417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8E8BD" w14:textId="77777777" w:rsidR="00891346" w:rsidRDefault="00891346">
      <w:r>
        <w:separator/>
      </w:r>
    </w:p>
  </w:endnote>
  <w:endnote w:type="continuationSeparator" w:id="0">
    <w:p w14:paraId="131EC4C4" w14:textId="77777777" w:rsidR="00891346" w:rsidRDefault="00891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F0AEE1-6CA8-4939-B16C-5FA2EC908E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B3EB92D-2529-49A3-96C5-EEF1116E10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4CC4803-4B98-41C7-B61D-1BB4C66B6B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72954" w14:textId="77777777" w:rsidR="00891346" w:rsidRDefault="00891346">
      <w:r>
        <w:separator/>
      </w:r>
    </w:p>
  </w:footnote>
  <w:footnote w:type="continuationSeparator" w:id="0">
    <w:p w14:paraId="1A388DA9" w14:textId="77777777" w:rsidR="00891346" w:rsidRDefault="008913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2C7"/>
    <w:multiLevelType w:val="hybridMultilevel"/>
    <w:tmpl w:val="356257FA"/>
    <w:lvl w:ilvl="0" w:tplc="114CFA7E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95C57"/>
    <w:multiLevelType w:val="multilevel"/>
    <w:tmpl w:val="F36AE840"/>
    <w:lvl w:ilvl="0">
      <w:start w:val="1"/>
      <w:numFmt w:val="bullet"/>
      <w:lvlRestart w:val="0"/>
      <w:pStyle w:val="opsomming3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6723991"/>
    <w:multiLevelType w:val="hybridMultilevel"/>
    <w:tmpl w:val="5CE64C3C"/>
    <w:lvl w:ilvl="0" w:tplc="23BEB800">
      <w:start w:val="1"/>
      <w:numFmt w:val="lowerLetter"/>
      <w:lvlRestart w:val="0"/>
      <w:pStyle w:val="lettering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F70937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5932B93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34E56EC0"/>
    <w:multiLevelType w:val="multilevel"/>
    <w:tmpl w:val="8B6041E0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6" w15:restartNumberingAfterBreak="0">
    <w:nsid w:val="34ED1971"/>
    <w:multiLevelType w:val="hybridMultilevel"/>
    <w:tmpl w:val="3FCE2F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8" w15:restartNumberingAfterBreak="0">
    <w:nsid w:val="472358DF"/>
    <w:multiLevelType w:val="multilevel"/>
    <w:tmpl w:val="3E081AF2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</w:rPr>
    </w:lvl>
    <w:lvl w:ilvl="2">
      <w:start w:val="1"/>
      <w:numFmt w:val="bullet"/>
      <w:lvlRestart w:val="1"/>
      <w:pStyle w:val="opsomming3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4A3B7D1E"/>
    <w:multiLevelType w:val="hybridMultilevel"/>
    <w:tmpl w:val="5CB403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3B7D71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1A10E49"/>
    <w:multiLevelType w:val="hybridMultilevel"/>
    <w:tmpl w:val="30B87240"/>
    <w:lvl w:ilvl="0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9C5F6E"/>
    <w:multiLevelType w:val="multilevel"/>
    <w:tmpl w:val="1020E018"/>
    <w:name w:val="opsomming"/>
    <w:lvl w:ilvl="0">
      <w:start w:val="1"/>
      <w:numFmt w:val="bullet"/>
      <w:lvlRestart w:val="0"/>
      <w:lvlText w:val="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794" w:hanging="397"/>
      </w:pPr>
      <w:rPr>
        <w:rFonts w:ascii="Arial" w:hAnsi="Arial" w:cs="Arial" w:hint="default"/>
      </w:rPr>
    </w:lvl>
    <w:lvl w:ilvl="2">
      <w:start w:val="1"/>
      <w:numFmt w:val="bullet"/>
      <w:lvlRestart w:val="1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548490193">
    <w:abstractNumId w:val="0"/>
  </w:num>
  <w:num w:numId="2" w16cid:durableId="9180692">
    <w:abstractNumId w:val="7"/>
  </w:num>
  <w:num w:numId="3" w16cid:durableId="41487477">
    <w:abstractNumId w:val="5"/>
  </w:num>
  <w:num w:numId="4" w16cid:durableId="1772580414">
    <w:abstractNumId w:val="2"/>
  </w:num>
  <w:num w:numId="5" w16cid:durableId="1402826530">
    <w:abstractNumId w:val="8"/>
  </w:num>
  <w:num w:numId="6" w16cid:durableId="18260461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928705">
    <w:abstractNumId w:val="3"/>
  </w:num>
  <w:num w:numId="8" w16cid:durableId="161332289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693015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8574127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769046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995874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25503307">
    <w:abstractNumId w:val="1"/>
  </w:num>
  <w:num w:numId="14" w16cid:durableId="1160846651">
    <w:abstractNumId w:val="1"/>
  </w:num>
  <w:num w:numId="15" w16cid:durableId="1449353332">
    <w:abstractNumId w:val="10"/>
  </w:num>
  <w:num w:numId="16" w16cid:durableId="422454958">
    <w:abstractNumId w:val="4"/>
  </w:num>
  <w:num w:numId="17" w16cid:durableId="13467852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30290752">
    <w:abstractNumId w:val="9"/>
  </w:num>
  <w:num w:numId="19" w16cid:durableId="522400409">
    <w:abstractNumId w:val="11"/>
  </w:num>
  <w:num w:numId="20" w16cid:durableId="1467508237">
    <w:abstractNumId w:val="1"/>
  </w:num>
  <w:num w:numId="21" w16cid:durableId="1391272622">
    <w:abstractNumId w:val="1"/>
  </w:num>
  <w:num w:numId="22" w16cid:durableId="1793670958">
    <w:abstractNumId w:val="1"/>
  </w:num>
  <w:num w:numId="23" w16cid:durableId="628245677">
    <w:abstractNumId w:val="1"/>
  </w:num>
  <w:num w:numId="24" w16cid:durableId="1486778887">
    <w:abstractNumId w:val="1"/>
  </w:num>
  <w:num w:numId="25" w16cid:durableId="439254515">
    <w:abstractNumId w:val="6"/>
  </w:num>
  <w:num w:numId="26" w16cid:durableId="13616687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179990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578931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14337231">
    <w:abstractNumId w:val="1"/>
  </w:num>
  <w:num w:numId="30" w16cid:durableId="81745569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1497659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96072845">
    <w:abstractNumId w:val="1"/>
  </w:num>
  <w:num w:numId="33" w16cid:durableId="503714218">
    <w:abstractNumId w:val="1"/>
  </w:num>
  <w:num w:numId="34" w16cid:durableId="2124641505">
    <w:abstractNumId w:val="1"/>
  </w:num>
  <w:num w:numId="35" w16cid:durableId="8144925">
    <w:abstractNumId w:val="1"/>
  </w:num>
  <w:num w:numId="36" w16cid:durableId="1217006910">
    <w:abstractNumId w:val="1"/>
  </w:num>
  <w:num w:numId="37" w16cid:durableId="800726834">
    <w:abstractNumId w:val="1"/>
  </w:num>
  <w:num w:numId="38" w16cid:durableId="1870412246">
    <w:abstractNumId w:val="1"/>
  </w:num>
  <w:num w:numId="39" w16cid:durableId="1225524209">
    <w:abstractNumId w:val="1"/>
  </w:num>
  <w:num w:numId="40" w16cid:durableId="135530690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3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552"/>
    <w:rsid w:val="000033D8"/>
    <w:rsid w:val="000105A4"/>
    <w:rsid w:val="000133BD"/>
    <w:rsid w:val="0002051A"/>
    <w:rsid w:val="0002464A"/>
    <w:rsid w:val="00024F6B"/>
    <w:rsid w:val="00037FA3"/>
    <w:rsid w:val="000443EE"/>
    <w:rsid w:val="00050841"/>
    <w:rsid w:val="00052BDD"/>
    <w:rsid w:val="000539B0"/>
    <w:rsid w:val="00053BB5"/>
    <w:rsid w:val="00054BB4"/>
    <w:rsid w:val="000576F0"/>
    <w:rsid w:val="00061253"/>
    <w:rsid w:val="0006380C"/>
    <w:rsid w:val="00067B30"/>
    <w:rsid w:val="0007134D"/>
    <w:rsid w:val="0007439C"/>
    <w:rsid w:val="000825D8"/>
    <w:rsid w:val="00083110"/>
    <w:rsid w:val="00087346"/>
    <w:rsid w:val="00087FA9"/>
    <w:rsid w:val="00091931"/>
    <w:rsid w:val="00091EEE"/>
    <w:rsid w:val="000930E5"/>
    <w:rsid w:val="0009716F"/>
    <w:rsid w:val="00097679"/>
    <w:rsid w:val="000A0E0F"/>
    <w:rsid w:val="000A536B"/>
    <w:rsid w:val="000A736C"/>
    <w:rsid w:val="000B0156"/>
    <w:rsid w:val="000B5734"/>
    <w:rsid w:val="000B5C8C"/>
    <w:rsid w:val="000B7747"/>
    <w:rsid w:val="000B7BF2"/>
    <w:rsid w:val="000D00B1"/>
    <w:rsid w:val="000D4673"/>
    <w:rsid w:val="000D4FB4"/>
    <w:rsid w:val="000D7F35"/>
    <w:rsid w:val="000E251E"/>
    <w:rsid w:val="000E2EC8"/>
    <w:rsid w:val="000E30A8"/>
    <w:rsid w:val="000F0BD7"/>
    <w:rsid w:val="000F2E4F"/>
    <w:rsid w:val="000F5EFA"/>
    <w:rsid w:val="00100254"/>
    <w:rsid w:val="00103C76"/>
    <w:rsid w:val="001057C7"/>
    <w:rsid w:val="001100F6"/>
    <w:rsid w:val="00112786"/>
    <w:rsid w:val="00113214"/>
    <w:rsid w:val="001137A8"/>
    <w:rsid w:val="00115E07"/>
    <w:rsid w:val="0011718B"/>
    <w:rsid w:val="0012386C"/>
    <w:rsid w:val="00126FE8"/>
    <w:rsid w:val="001315F1"/>
    <w:rsid w:val="0013274B"/>
    <w:rsid w:val="00132790"/>
    <w:rsid w:val="00140F5E"/>
    <w:rsid w:val="001418EA"/>
    <w:rsid w:val="00142103"/>
    <w:rsid w:val="00146467"/>
    <w:rsid w:val="00152243"/>
    <w:rsid w:val="001562CB"/>
    <w:rsid w:val="0015753A"/>
    <w:rsid w:val="00164CC0"/>
    <w:rsid w:val="00165532"/>
    <w:rsid w:val="00165A72"/>
    <w:rsid w:val="001705AF"/>
    <w:rsid w:val="00173AB7"/>
    <w:rsid w:val="00173EBA"/>
    <w:rsid w:val="0017676D"/>
    <w:rsid w:val="001805CD"/>
    <w:rsid w:val="001827F0"/>
    <w:rsid w:val="00184380"/>
    <w:rsid w:val="001850C4"/>
    <w:rsid w:val="00186095"/>
    <w:rsid w:val="001870A7"/>
    <w:rsid w:val="0019173E"/>
    <w:rsid w:val="00193974"/>
    <w:rsid w:val="0019398F"/>
    <w:rsid w:val="00193F3D"/>
    <w:rsid w:val="001969A6"/>
    <w:rsid w:val="001A0D40"/>
    <w:rsid w:val="001A61F6"/>
    <w:rsid w:val="001A6885"/>
    <w:rsid w:val="001A7CE4"/>
    <w:rsid w:val="001B1F79"/>
    <w:rsid w:val="001B2ACB"/>
    <w:rsid w:val="001B55F3"/>
    <w:rsid w:val="001B6C98"/>
    <w:rsid w:val="001C1467"/>
    <w:rsid w:val="001C4B29"/>
    <w:rsid w:val="001D48F7"/>
    <w:rsid w:val="001D6470"/>
    <w:rsid w:val="001D6DAD"/>
    <w:rsid w:val="001D7423"/>
    <w:rsid w:val="001E347E"/>
    <w:rsid w:val="001F100C"/>
    <w:rsid w:val="001F530B"/>
    <w:rsid w:val="001F6FB4"/>
    <w:rsid w:val="00205A7C"/>
    <w:rsid w:val="00205E73"/>
    <w:rsid w:val="00206A38"/>
    <w:rsid w:val="002077FE"/>
    <w:rsid w:val="0021095A"/>
    <w:rsid w:val="00210F1F"/>
    <w:rsid w:val="00211180"/>
    <w:rsid w:val="00213DC9"/>
    <w:rsid w:val="002171B3"/>
    <w:rsid w:val="00222869"/>
    <w:rsid w:val="00222EC7"/>
    <w:rsid w:val="00226572"/>
    <w:rsid w:val="00226EF3"/>
    <w:rsid w:val="00227185"/>
    <w:rsid w:val="002278A0"/>
    <w:rsid w:val="00240C4A"/>
    <w:rsid w:val="00243CB4"/>
    <w:rsid w:val="00246507"/>
    <w:rsid w:val="002476DD"/>
    <w:rsid w:val="00250B7C"/>
    <w:rsid w:val="002675FF"/>
    <w:rsid w:val="002701FB"/>
    <w:rsid w:val="00270552"/>
    <w:rsid w:val="00272AC7"/>
    <w:rsid w:val="002741BA"/>
    <w:rsid w:val="00276734"/>
    <w:rsid w:val="00283F2B"/>
    <w:rsid w:val="00284AFD"/>
    <w:rsid w:val="0029112E"/>
    <w:rsid w:val="002965AE"/>
    <w:rsid w:val="002A2FEB"/>
    <w:rsid w:val="002A3EA8"/>
    <w:rsid w:val="002A44A1"/>
    <w:rsid w:val="002A5068"/>
    <w:rsid w:val="002B066F"/>
    <w:rsid w:val="002C3E2B"/>
    <w:rsid w:val="002C4F33"/>
    <w:rsid w:val="002C64D5"/>
    <w:rsid w:val="002D302F"/>
    <w:rsid w:val="002D4B5F"/>
    <w:rsid w:val="002E07EF"/>
    <w:rsid w:val="002E163B"/>
    <w:rsid w:val="002E1A87"/>
    <w:rsid w:val="002E303E"/>
    <w:rsid w:val="002E464A"/>
    <w:rsid w:val="002E60AF"/>
    <w:rsid w:val="002E70B4"/>
    <w:rsid w:val="002F3608"/>
    <w:rsid w:val="002F3CF9"/>
    <w:rsid w:val="002F70A8"/>
    <w:rsid w:val="002F70C0"/>
    <w:rsid w:val="003030DD"/>
    <w:rsid w:val="003033E7"/>
    <w:rsid w:val="00314C78"/>
    <w:rsid w:val="00333002"/>
    <w:rsid w:val="003336B0"/>
    <w:rsid w:val="00345D1D"/>
    <w:rsid w:val="00354DAD"/>
    <w:rsid w:val="00361E55"/>
    <w:rsid w:val="00364905"/>
    <w:rsid w:val="00365EE8"/>
    <w:rsid w:val="00366641"/>
    <w:rsid w:val="00372A9A"/>
    <w:rsid w:val="003734BC"/>
    <w:rsid w:val="003754EE"/>
    <w:rsid w:val="00376961"/>
    <w:rsid w:val="00381D68"/>
    <w:rsid w:val="00382644"/>
    <w:rsid w:val="003870DB"/>
    <w:rsid w:val="0038767B"/>
    <w:rsid w:val="00387938"/>
    <w:rsid w:val="00387991"/>
    <w:rsid w:val="003915F1"/>
    <w:rsid w:val="003920FC"/>
    <w:rsid w:val="00393911"/>
    <w:rsid w:val="00393961"/>
    <w:rsid w:val="003948DA"/>
    <w:rsid w:val="0039566A"/>
    <w:rsid w:val="003A31A2"/>
    <w:rsid w:val="003A437A"/>
    <w:rsid w:val="003A464F"/>
    <w:rsid w:val="003A5A03"/>
    <w:rsid w:val="003A6CFA"/>
    <w:rsid w:val="003A7BCE"/>
    <w:rsid w:val="003B2363"/>
    <w:rsid w:val="003B4998"/>
    <w:rsid w:val="003B5678"/>
    <w:rsid w:val="003B71AE"/>
    <w:rsid w:val="003C2EB5"/>
    <w:rsid w:val="003D50B1"/>
    <w:rsid w:val="003D5E0C"/>
    <w:rsid w:val="003D5E8D"/>
    <w:rsid w:val="003E3596"/>
    <w:rsid w:val="003E4C21"/>
    <w:rsid w:val="003E7707"/>
    <w:rsid w:val="003F1942"/>
    <w:rsid w:val="003F2DEA"/>
    <w:rsid w:val="003F5DFD"/>
    <w:rsid w:val="00404400"/>
    <w:rsid w:val="00405741"/>
    <w:rsid w:val="00413A24"/>
    <w:rsid w:val="0041447F"/>
    <w:rsid w:val="00415984"/>
    <w:rsid w:val="00416E03"/>
    <w:rsid w:val="004225C6"/>
    <w:rsid w:val="00423094"/>
    <w:rsid w:val="004233E9"/>
    <w:rsid w:val="00423B8F"/>
    <w:rsid w:val="004254A4"/>
    <w:rsid w:val="004266B4"/>
    <w:rsid w:val="0043258D"/>
    <w:rsid w:val="00434BEF"/>
    <w:rsid w:val="004357A9"/>
    <w:rsid w:val="00441360"/>
    <w:rsid w:val="00444C93"/>
    <w:rsid w:val="00444D3B"/>
    <w:rsid w:val="00450AEB"/>
    <w:rsid w:val="00451126"/>
    <w:rsid w:val="00453ED3"/>
    <w:rsid w:val="00454292"/>
    <w:rsid w:val="004554B7"/>
    <w:rsid w:val="0045572A"/>
    <w:rsid w:val="00455814"/>
    <w:rsid w:val="00460F5B"/>
    <w:rsid w:val="00461394"/>
    <w:rsid w:val="0046198E"/>
    <w:rsid w:val="0046260B"/>
    <w:rsid w:val="004629B3"/>
    <w:rsid w:val="004631A4"/>
    <w:rsid w:val="00473887"/>
    <w:rsid w:val="0047687E"/>
    <w:rsid w:val="00483CF4"/>
    <w:rsid w:val="00484390"/>
    <w:rsid w:val="00484D24"/>
    <w:rsid w:val="0049511B"/>
    <w:rsid w:val="00495A37"/>
    <w:rsid w:val="004A2500"/>
    <w:rsid w:val="004A483C"/>
    <w:rsid w:val="004B2DF1"/>
    <w:rsid w:val="004B3D45"/>
    <w:rsid w:val="004C320C"/>
    <w:rsid w:val="004C5B63"/>
    <w:rsid w:val="004D1062"/>
    <w:rsid w:val="004D768D"/>
    <w:rsid w:val="004E1E8B"/>
    <w:rsid w:val="004E1F39"/>
    <w:rsid w:val="004E4959"/>
    <w:rsid w:val="004F3C87"/>
    <w:rsid w:val="004F3DC5"/>
    <w:rsid w:val="004F7B15"/>
    <w:rsid w:val="005018A1"/>
    <w:rsid w:val="0050416D"/>
    <w:rsid w:val="00505627"/>
    <w:rsid w:val="00512C21"/>
    <w:rsid w:val="00516233"/>
    <w:rsid w:val="00521DC8"/>
    <w:rsid w:val="00522F2A"/>
    <w:rsid w:val="00532761"/>
    <w:rsid w:val="00534BB2"/>
    <w:rsid w:val="00536289"/>
    <w:rsid w:val="0054136C"/>
    <w:rsid w:val="005423E3"/>
    <w:rsid w:val="00543E63"/>
    <w:rsid w:val="0054467C"/>
    <w:rsid w:val="0054669E"/>
    <w:rsid w:val="00551518"/>
    <w:rsid w:val="005521A1"/>
    <w:rsid w:val="00552F5B"/>
    <w:rsid w:val="00554AFF"/>
    <w:rsid w:val="0055625F"/>
    <w:rsid w:val="00556C9B"/>
    <w:rsid w:val="00557818"/>
    <w:rsid w:val="00575F5B"/>
    <w:rsid w:val="00576C47"/>
    <w:rsid w:val="0058126B"/>
    <w:rsid w:val="005835B1"/>
    <w:rsid w:val="0058608E"/>
    <w:rsid w:val="00587041"/>
    <w:rsid w:val="005922B9"/>
    <w:rsid w:val="005A24FB"/>
    <w:rsid w:val="005A52E5"/>
    <w:rsid w:val="005A7BE3"/>
    <w:rsid w:val="005B09C5"/>
    <w:rsid w:val="005C323D"/>
    <w:rsid w:val="005C520F"/>
    <w:rsid w:val="005D0DC1"/>
    <w:rsid w:val="005D1EB7"/>
    <w:rsid w:val="005D4A85"/>
    <w:rsid w:val="005D4BDB"/>
    <w:rsid w:val="005D4F72"/>
    <w:rsid w:val="005D5A51"/>
    <w:rsid w:val="005D660A"/>
    <w:rsid w:val="005F1689"/>
    <w:rsid w:val="005F7B1B"/>
    <w:rsid w:val="006073D5"/>
    <w:rsid w:val="006103A8"/>
    <w:rsid w:val="00614138"/>
    <w:rsid w:val="006228BB"/>
    <w:rsid w:val="00623CBD"/>
    <w:rsid w:val="00630C4D"/>
    <w:rsid w:val="00632C1C"/>
    <w:rsid w:val="0063392A"/>
    <w:rsid w:val="00633EA7"/>
    <w:rsid w:val="00635720"/>
    <w:rsid w:val="006404C2"/>
    <w:rsid w:val="00641827"/>
    <w:rsid w:val="00643D4C"/>
    <w:rsid w:val="00643FAA"/>
    <w:rsid w:val="006446FE"/>
    <w:rsid w:val="00644898"/>
    <w:rsid w:val="00647651"/>
    <w:rsid w:val="0065340A"/>
    <w:rsid w:val="00655FBF"/>
    <w:rsid w:val="00657780"/>
    <w:rsid w:val="00664E18"/>
    <w:rsid w:val="006668D2"/>
    <w:rsid w:val="006712D7"/>
    <w:rsid w:val="0067138C"/>
    <w:rsid w:val="00677442"/>
    <w:rsid w:val="0068280D"/>
    <w:rsid w:val="00683814"/>
    <w:rsid w:val="006841E6"/>
    <w:rsid w:val="00687BDB"/>
    <w:rsid w:val="00690971"/>
    <w:rsid w:val="006920C5"/>
    <w:rsid w:val="00693DA1"/>
    <w:rsid w:val="0069435B"/>
    <w:rsid w:val="006A0A14"/>
    <w:rsid w:val="006A40C4"/>
    <w:rsid w:val="006A561A"/>
    <w:rsid w:val="006A5D9C"/>
    <w:rsid w:val="006C0592"/>
    <w:rsid w:val="006C184C"/>
    <w:rsid w:val="006C285B"/>
    <w:rsid w:val="006C29D3"/>
    <w:rsid w:val="006C4143"/>
    <w:rsid w:val="006C453C"/>
    <w:rsid w:val="006C54AB"/>
    <w:rsid w:val="006C6035"/>
    <w:rsid w:val="006C6996"/>
    <w:rsid w:val="006D0214"/>
    <w:rsid w:val="006D72E5"/>
    <w:rsid w:val="006E2BC4"/>
    <w:rsid w:val="006E359F"/>
    <w:rsid w:val="006E7F55"/>
    <w:rsid w:val="006F5643"/>
    <w:rsid w:val="00711714"/>
    <w:rsid w:val="007165B7"/>
    <w:rsid w:val="00722454"/>
    <w:rsid w:val="007247C9"/>
    <w:rsid w:val="007252AB"/>
    <w:rsid w:val="00726F5D"/>
    <w:rsid w:val="00730C5B"/>
    <w:rsid w:val="00735193"/>
    <w:rsid w:val="00735F20"/>
    <w:rsid w:val="00737330"/>
    <w:rsid w:val="007379CA"/>
    <w:rsid w:val="0074088F"/>
    <w:rsid w:val="00750C9F"/>
    <w:rsid w:val="00752DAC"/>
    <w:rsid w:val="00754CC2"/>
    <w:rsid w:val="007556EA"/>
    <w:rsid w:val="00755AAA"/>
    <w:rsid w:val="00760C54"/>
    <w:rsid w:val="00761530"/>
    <w:rsid w:val="00762215"/>
    <w:rsid w:val="00765B2E"/>
    <w:rsid w:val="0077195C"/>
    <w:rsid w:val="007722A0"/>
    <w:rsid w:val="00773E1B"/>
    <w:rsid w:val="007741CD"/>
    <w:rsid w:val="0077467A"/>
    <w:rsid w:val="00777A81"/>
    <w:rsid w:val="00780A68"/>
    <w:rsid w:val="00780D6E"/>
    <w:rsid w:val="00790443"/>
    <w:rsid w:val="00796E94"/>
    <w:rsid w:val="007A2514"/>
    <w:rsid w:val="007A2F13"/>
    <w:rsid w:val="007A2FAB"/>
    <w:rsid w:val="007A3356"/>
    <w:rsid w:val="007B15B3"/>
    <w:rsid w:val="007B701D"/>
    <w:rsid w:val="007C6074"/>
    <w:rsid w:val="007D0ADF"/>
    <w:rsid w:val="007D4733"/>
    <w:rsid w:val="007D6206"/>
    <w:rsid w:val="007D70E8"/>
    <w:rsid w:val="007E649A"/>
    <w:rsid w:val="007E741B"/>
    <w:rsid w:val="007F1B61"/>
    <w:rsid w:val="007F2590"/>
    <w:rsid w:val="007F732C"/>
    <w:rsid w:val="00804D1D"/>
    <w:rsid w:val="00806CB7"/>
    <w:rsid w:val="00811F4F"/>
    <w:rsid w:val="00812C6D"/>
    <w:rsid w:val="0081306D"/>
    <w:rsid w:val="00814B3A"/>
    <w:rsid w:val="00816C05"/>
    <w:rsid w:val="0082675F"/>
    <w:rsid w:val="008355A5"/>
    <w:rsid w:val="008360DE"/>
    <w:rsid w:val="0083625C"/>
    <w:rsid w:val="008404A5"/>
    <w:rsid w:val="00841AD2"/>
    <w:rsid w:val="008437EE"/>
    <w:rsid w:val="0084552E"/>
    <w:rsid w:val="00850622"/>
    <w:rsid w:val="008532C3"/>
    <w:rsid w:val="00857C23"/>
    <w:rsid w:val="00861BA6"/>
    <w:rsid w:val="008635E1"/>
    <w:rsid w:val="008657F9"/>
    <w:rsid w:val="00865B66"/>
    <w:rsid w:val="0086677B"/>
    <w:rsid w:val="008679CA"/>
    <w:rsid w:val="008721BA"/>
    <w:rsid w:val="00873B7E"/>
    <w:rsid w:val="00874C61"/>
    <w:rsid w:val="008847F1"/>
    <w:rsid w:val="00884D88"/>
    <w:rsid w:val="00890944"/>
    <w:rsid w:val="00891346"/>
    <w:rsid w:val="008920B7"/>
    <w:rsid w:val="00893930"/>
    <w:rsid w:val="008951C8"/>
    <w:rsid w:val="0089615E"/>
    <w:rsid w:val="00897493"/>
    <w:rsid w:val="008A6ED1"/>
    <w:rsid w:val="008B40FC"/>
    <w:rsid w:val="008B661D"/>
    <w:rsid w:val="008C0C09"/>
    <w:rsid w:val="008D05D1"/>
    <w:rsid w:val="008D4382"/>
    <w:rsid w:val="008D466B"/>
    <w:rsid w:val="008D47FE"/>
    <w:rsid w:val="008E2A1C"/>
    <w:rsid w:val="008E3C39"/>
    <w:rsid w:val="008E69A7"/>
    <w:rsid w:val="008F3A1F"/>
    <w:rsid w:val="008F3AC8"/>
    <w:rsid w:val="008F64A3"/>
    <w:rsid w:val="00900CC6"/>
    <w:rsid w:val="0090376D"/>
    <w:rsid w:val="009055F6"/>
    <w:rsid w:val="009061B4"/>
    <w:rsid w:val="00913D44"/>
    <w:rsid w:val="009145C9"/>
    <w:rsid w:val="009260CC"/>
    <w:rsid w:val="00927D6D"/>
    <w:rsid w:val="00936194"/>
    <w:rsid w:val="00937730"/>
    <w:rsid w:val="00943913"/>
    <w:rsid w:val="00952236"/>
    <w:rsid w:val="00952CC9"/>
    <w:rsid w:val="0095503D"/>
    <w:rsid w:val="00960B1B"/>
    <w:rsid w:val="00961FA9"/>
    <w:rsid w:val="00964F0C"/>
    <w:rsid w:val="00965715"/>
    <w:rsid w:val="0096583F"/>
    <w:rsid w:val="0097146A"/>
    <w:rsid w:val="00971588"/>
    <w:rsid w:val="009725BF"/>
    <w:rsid w:val="0097472A"/>
    <w:rsid w:val="00974B8B"/>
    <w:rsid w:val="00980746"/>
    <w:rsid w:val="00982075"/>
    <w:rsid w:val="00982DD5"/>
    <w:rsid w:val="00985C73"/>
    <w:rsid w:val="00993840"/>
    <w:rsid w:val="009A0E89"/>
    <w:rsid w:val="009A5CF8"/>
    <w:rsid w:val="009B1BB4"/>
    <w:rsid w:val="009B7D66"/>
    <w:rsid w:val="009C171D"/>
    <w:rsid w:val="009C1E75"/>
    <w:rsid w:val="009C455A"/>
    <w:rsid w:val="009C5103"/>
    <w:rsid w:val="009C6DB2"/>
    <w:rsid w:val="009D134F"/>
    <w:rsid w:val="009D5156"/>
    <w:rsid w:val="009E0006"/>
    <w:rsid w:val="009E6034"/>
    <w:rsid w:val="009E63E7"/>
    <w:rsid w:val="009F0204"/>
    <w:rsid w:val="009F2349"/>
    <w:rsid w:val="009F3124"/>
    <w:rsid w:val="009F3B9D"/>
    <w:rsid w:val="009F49E9"/>
    <w:rsid w:val="009F4C20"/>
    <w:rsid w:val="009F6257"/>
    <w:rsid w:val="009F7570"/>
    <w:rsid w:val="00A02306"/>
    <w:rsid w:val="00A023B4"/>
    <w:rsid w:val="00A03737"/>
    <w:rsid w:val="00A158BB"/>
    <w:rsid w:val="00A2021D"/>
    <w:rsid w:val="00A23765"/>
    <w:rsid w:val="00A2400A"/>
    <w:rsid w:val="00A337CC"/>
    <w:rsid w:val="00A34B08"/>
    <w:rsid w:val="00A40628"/>
    <w:rsid w:val="00A40675"/>
    <w:rsid w:val="00A455BE"/>
    <w:rsid w:val="00A5190F"/>
    <w:rsid w:val="00A53A8C"/>
    <w:rsid w:val="00A57F1B"/>
    <w:rsid w:val="00A60CD5"/>
    <w:rsid w:val="00A63466"/>
    <w:rsid w:val="00A6483D"/>
    <w:rsid w:val="00A6506F"/>
    <w:rsid w:val="00A65D04"/>
    <w:rsid w:val="00A67492"/>
    <w:rsid w:val="00A70433"/>
    <w:rsid w:val="00A73362"/>
    <w:rsid w:val="00A74829"/>
    <w:rsid w:val="00A76976"/>
    <w:rsid w:val="00A76A5A"/>
    <w:rsid w:val="00A81E59"/>
    <w:rsid w:val="00A92CBE"/>
    <w:rsid w:val="00A94804"/>
    <w:rsid w:val="00A96F72"/>
    <w:rsid w:val="00AA1AC6"/>
    <w:rsid w:val="00AA23C8"/>
    <w:rsid w:val="00AA3EE7"/>
    <w:rsid w:val="00AA4D96"/>
    <w:rsid w:val="00AA6F8F"/>
    <w:rsid w:val="00AB317F"/>
    <w:rsid w:val="00AB32E8"/>
    <w:rsid w:val="00AB4932"/>
    <w:rsid w:val="00AB5299"/>
    <w:rsid w:val="00AB5D1A"/>
    <w:rsid w:val="00AC352F"/>
    <w:rsid w:val="00AC484E"/>
    <w:rsid w:val="00AD0EE0"/>
    <w:rsid w:val="00AD2FB4"/>
    <w:rsid w:val="00AD3792"/>
    <w:rsid w:val="00AD5673"/>
    <w:rsid w:val="00AD7825"/>
    <w:rsid w:val="00AE186A"/>
    <w:rsid w:val="00AE1FE3"/>
    <w:rsid w:val="00AE453D"/>
    <w:rsid w:val="00AE68C6"/>
    <w:rsid w:val="00AE79F4"/>
    <w:rsid w:val="00AF2F6F"/>
    <w:rsid w:val="00AF7073"/>
    <w:rsid w:val="00B03CE6"/>
    <w:rsid w:val="00B10FD4"/>
    <w:rsid w:val="00B12C08"/>
    <w:rsid w:val="00B13257"/>
    <w:rsid w:val="00B216F6"/>
    <w:rsid w:val="00B23FE0"/>
    <w:rsid w:val="00B3152C"/>
    <w:rsid w:val="00B358EC"/>
    <w:rsid w:val="00B361A1"/>
    <w:rsid w:val="00B36A3C"/>
    <w:rsid w:val="00B37855"/>
    <w:rsid w:val="00B430A6"/>
    <w:rsid w:val="00B46DB8"/>
    <w:rsid w:val="00B472A6"/>
    <w:rsid w:val="00B523B2"/>
    <w:rsid w:val="00B61627"/>
    <w:rsid w:val="00B62C3E"/>
    <w:rsid w:val="00B64681"/>
    <w:rsid w:val="00B64DEC"/>
    <w:rsid w:val="00B67F21"/>
    <w:rsid w:val="00B7020F"/>
    <w:rsid w:val="00B74E61"/>
    <w:rsid w:val="00B75960"/>
    <w:rsid w:val="00B80E31"/>
    <w:rsid w:val="00B82EA6"/>
    <w:rsid w:val="00B83E29"/>
    <w:rsid w:val="00B86941"/>
    <w:rsid w:val="00B86FC7"/>
    <w:rsid w:val="00B92F5C"/>
    <w:rsid w:val="00B93CB3"/>
    <w:rsid w:val="00B9534E"/>
    <w:rsid w:val="00B970B9"/>
    <w:rsid w:val="00BA2B6D"/>
    <w:rsid w:val="00BA7BC8"/>
    <w:rsid w:val="00BB1D69"/>
    <w:rsid w:val="00BB2FF2"/>
    <w:rsid w:val="00BB4F1B"/>
    <w:rsid w:val="00BC0CB8"/>
    <w:rsid w:val="00BC2BB2"/>
    <w:rsid w:val="00BC4103"/>
    <w:rsid w:val="00BC5C05"/>
    <w:rsid w:val="00BD16ED"/>
    <w:rsid w:val="00BD3078"/>
    <w:rsid w:val="00BD379D"/>
    <w:rsid w:val="00BE067D"/>
    <w:rsid w:val="00BE1147"/>
    <w:rsid w:val="00BE11CF"/>
    <w:rsid w:val="00BE1879"/>
    <w:rsid w:val="00BE795F"/>
    <w:rsid w:val="00BF1E8F"/>
    <w:rsid w:val="00BF7885"/>
    <w:rsid w:val="00BF7A0A"/>
    <w:rsid w:val="00BF7F6B"/>
    <w:rsid w:val="00C0424C"/>
    <w:rsid w:val="00C05342"/>
    <w:rsid w:val="00C11BCC"/>
    <w:rsid w:val="00C12879"/>
    <w:rsid w:val="00C15F81"/>
    <w:rsid w:val="00C179CA"/>
    <w:rsid w:val="00C23BF7"/>
    <w:rsid w:val="00C26547"/>
    <w:rsid w:val="00C36231"/>
    <w:rsid w:val="00C503AA"/>
    <w:rsid w:val="00C54915"/>
    <w:rsid w:val="00C662AC"/>
    <w:rsid w:val="00C711AE"/>
    <w:rsid w:val="00C750E1"/>
    <w:rsid w:val="00C84456"/>
    <w:rsid w:val="00C850BE"/>
    <w:rsid w:val="00C87E96"/>
    <w:rsid w:val="00C916CD"/>
    <w:rsid w:val="00C9211A"/>
    <w:rsid w:val="00C9294B"/>
    <w:rsid w:val="00C964B4"/>
    <w:rsid w:val="00C9690E"/>
    <w:rsid w:val="00C96F9E"/>
    <w:rsid w:val="00CA0438"/>
    <w:rsid w:val="00CA0FA4"/>
    <w:rsid w:val="00CA5BDB"/>
    <w:rsid w:val="00CA7C54"/>
    <w:rsid w:val="00CB231C"/>
    <w:rsid w:val="00CC01A2"/>
    <w:rsid w:val="00CC06B2"/>
    <w:rsid w:val="00CC0E75"/>
    <w:rsid w:val="00CC215E"/>
    <w:rsid w:val="00CC6290"/>
    <w:rsid w:val="00CD0B7D"/>
    <w:rsid w:val="00CD5502"/>
    <w:rsid w:val="00CD57D1"/>
    <w:rsid w:val="00CD68C1"/>
    <w:rsid w:val="00CE0E51"/>
    <w:rsid w:val="00CE156D"/>
    <w:rsid w:val="00CE1C18"/>
    <w:rsid w:val="00CE2F32"/>
    <w:rsid w:val="00CE4954"/>
    <w:rsid w:val="00CE5851"/>
    <w:rsid w:val="00CF0F2F"/>
    <w:rsid w:val="00CF2176"/>
    <w:rsid w:val="00CF2ED0"/>
    <w:rsid w:val="00CF517D"/>
    <w:rsid w:val="00CF66F1"/>
    <w:rsid w:val="00D0120B"/>
    <w:rsid w:val="00D03373"/>
    <w:rsid w:val="00D0376E"/>
    <w:rsid w:val="00D04010"/>
    <w:rsid w:val="00D04AE3"/>
    <w:rsid w:val="00D05009"/>
    <w:rsid w:val="00D1377C"/>
    <w:rsid w:val="00D13E1F"/>
    <w:rsid w:val="00D14FAB"/>
    <w:rsid w:val="00D157E1"/>
    <w:rsid w:val="00D1764F"/>
    <w:rsid w:val="00D2005F"/>
    <w:rsid w:val="00D24726"/>
    <w:rsid w:val="00D2499E"/>
    <w:rsid w:val="00D301D1"/>
    <w:rsid w:val="00D31F7C"/>
    <w:rsid w:val="00D332B6"/>
    <w:rsid w:val="00D33CB2"/>
    <w:rsid w:val="00D34AD4"/>
    <w:rsid w:val="00D37182"/>
    <w:rsid w:val="00D40AC7"/>
    <w:rsid w:val="00D46D21"/>
    <w:rsid w:val="00D518C6"/>
    <w:rsid w:val="00D53BDA"/>
    <w:rsid w:val="00D56233"/>
    <w:rsid w:val="00D609B5"/>
    <w:rsid w:val="00D64C72"/>
    <w:rsid w:val="00D67697"/>
    <w:rsid w:val="00D71497"/>
    <w:rsid w:val="00D72BCA"/>
    <w:rsid w:val="00D770B8"/>
    <w:rsid w:val="00D83435"/>
    <w:rsid w:val="00D914FA"/>
    <w:rsid w:val="00D91C14"/>
    <w:rsid w:val="00D92DEA"/>
    <w:rsid w:val="00D93702"/>
    <w:rsid w:val="00D954ED"/>
    <w:rsid w:val="00D9582C"/>
    <w:rsid w:val="00D958E7"/>
    <w:rsid w:val="00DA195D"/>
    <w:rsid w:val="00DA4707"/>
    <w:rsid w:val="00DB1BB9"/>
    <w:rsid w:val="00DB3A55"/>
    <w:rsid w:val="00DC16CC"/>
    <w:rsid w:val="00DC181E"/>
    <w:rsid w:val="00DC2956"/>
    <w:rsid w:val="00DC6EE0"/>
    <w:rsid w:val="00DC7D3A"/>
    <w:rsid w:val="00DD1D17"/>
    <w:rsid w:val="00DD26A4"/>
    <w:rsid w:val="00DD4D1C"/>
    <w:rsid w:val="00DE41F8"/>
    <w:rsid w:val="00DE4C08"/>
    <w:rsid w:val="00DE5049"/>
    <w:rsid w:val="00DF1B4C"/>
    <w:rsid w:val="00DF6CD9"/>
    <w:rsid w:val="00E04504"/>
    <w:rsid w:val="00E058CE"/>
    <w:rsid w:val="00E07492"/>
    <w:rsid w:val="00E10F8E"/>
    <w:rsid w:val="00E124D3"/>
    <w:rsid w:val="00E2034E"/>
    <w:rsid w:val="00E221A7"/>
    <w:rsid w:val="00E235DB"/>
    <w:rsid w:val="00E23BD0"/>
    <w:rsid w:val="00E24692"/>
    <w:rsid w:val="00E26852"/>
    <w:rsid w:val="00E27017"/>
    <w:rsid w:val="00E274E1"/>
    <w:rsid w:val="00E30225"/>
    <w:rsid w:val="00E30DEC"/>
    <w:rsid w:val="00E33C9A"/>
    <w:rsid w:val="00E36A62"/>
    <w:rsid w:val="00E4014D"/>
    <w:rsid w:val="00E40C84"/>
    <w:rsid w:val="00E42AE4"/>
    <w:rsid w:val="00E43B13"/>
    <w:rsid w:val="00E4621C"/>
    <w:rsid w:val="00E51229"/>
    <w:rsid w:val="00E55244"/>
    <w:rsid w:val="00E63584"/>
    <w:rsid w:val="00E649BD"/>
    <w:rsid w:val="00E655B0"/>
    <w:rsid w:val="00E72F2C"/>
    <w:rsid w:val="00E76366"/>
    <w:rsid w:val="00E8340C"/>
    <w:rsid w:val="00E90A66"/>
    <w:rsid w:val="00E926E2"/>
    <w:rsid w:val="00E92D27"/>
    <w:rsid w:val="00E92EDE"/>
    <w:rsid w:val="00E93A81"/>
    <w:rsid w:val="00E93B28"/>
    <w:rsid w:val="00E93C1C"/>
    <w:rsid w:val="00E958BA"/>
    <w:rsid w:val="00EA0855"/>
    <w:rsid w:val="00EA2F21"/>
    <w:rsid w:val="00EA3315"/>
    <w:rsid w:val="00EB07A4"/>
    <w:rsid w:val="00EB6D7A"/>
    <w:rsid w:val="00EF132F"/>
    <w:rsid w:val="00EF15EA"/>
    <w:rsid w:val="00EF18C6"/>
    <w:rsid w:val="00EF4A9A"/>
    <w:rsid w:val="00EF55F3"/>
    <w:rsid w:val="00EF5758"/>
    <w:rsid w:val="00EF6721"/>
    <w:rsid w:val="00EF725A"/>
    <w:rsid w:val="00F00CB3"/>
    <w:rsid w:val="00F02613"/>
    <w:rsid w:val="00F02E12"/>
    <w:rsid w:val="00F071A7"/>
    <w:rsid w:val="00F10EA8"/>
    <w:rsid w:val="00F13A68"/>
    <w:rsid w:val="00F17732"/>
    <w:rsid w:val="00F2026C"/>
    <w:rsid w:val="00F2601B"/>
    <w:rsid w:val="00F27959"/>
    <w:rsid w:val="00F3147C"/>
    <w:rsid w:val="00F32E0B"/>
    <w:rsid w:val="00F33323"/>
    <w:rsid w:val="00F35218"/>
    <w:rsid w:val="00F3682C"/>
    <w:rsid w:val="00F3697D"/>
    <w:rsid w:val="00F4137A"/>
    <w:rsid w:val="00F4183F"/>
    <w:rsid w:val="00F41DFD"/>
    <w:rsid w:val="00F445CF"/>
    <w:rsid w:val="00F45E14"/>
    <w:rsid w:val="00F51BF6"/>
    <w:rsid w:val="00F52367"/>
    <w:rsid w:val="00F54555"/>
    <w:rsid w:val="00F56C11"/>
    <w:rsid w:val="00F64F79"/>
    <w:rsid w:val="00F656E4"/>
    <w:rsid w:val="00F672EE"/>
    <w:rsid w:val="00F67DAD"/>
    <w:rsid w:val="00F70DE6"/>
    <w:rsid w:val="00F7263C"/>
    <w:rsid w:val="00F76908"/>
    <w:rsid w:val="00F77D8F"/>
    <w:rsid w:val="00F83C55"/>
    <w:rsid w:val="00F83DBF"/>
    <w:rsid w:val="00F87328"/>
    <w:rsid w:val="00F901D9"/>
    <w:rsid w:val="00F90DD8"/>
    <w:rsid w:val="00F90E06"/>
    <w:rsid w:val="00F912B3"/>
    <w:rsid w:val="00F93CFF"/>
    <w:rsid w:val="00F94F63"/>
    <w:rsid w:val="00F96C5D"/>
    <w:rsid w:val="00FA1E78"/>
    <w:rsid w:val="00FA4464"/>
    <w:rsid w:val="00FA565E"/>
    <w:rsid w:val="00FA6D95"/>
    <w:rsid w:val="00FA709F"/>
    <w:rsid w:val="00FA7AFE"/>
    <w:rsid w:val="00FB1476"/>
    <w:rsid w:val="00FB327D"/>
    <w:rsid w:val="00FC50C6"/>
    <w:rsid w:val="00FC5E9A"/>
    <w:rsid w:val="00FC780D"/>
    <w:rsid w:val="00FD6599"/>
    <w:rsid w:val="00FE0333"/>
    <w:rsid w:val="00FE064D"/>
    <w:rsid w:val="00FE0792"/>
    <w:rsid w:val="00FE7343"/>
    <w:rsid w:val="00FF5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5A5320"/>
  <w15:chartTrackingRefBased/>
  <w15:docId w15:val="{7F0EC557-F557-464D-BCC6-19D0739B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278A0"/>
    <w:pPr>
      <w:spacing w:line="300" w:lineRule="atLeast"/>
    </w:pPr>
    <w:rPr>
      <w:rFonts w:ascii="Arial" w:hAnsi="Arial"/>
      <w:spacing w:val="6"/>
      <w:sz w:val="24"/>
      <w:szCs w:val="24"/>
    </w:rPr>
  </w:style>
  <w:style w:type="paragraph" w:styleId="Kop1">
    <w:name w:val="heading 1"/>
    <w:basedOn w:val="Standaard"/>
    <w:next w:val="Standaard"/>
    <w:qFormat/>
    <w:rsid w:val="002278A0"/>
    <w:pPr>
      <w:keepNext/>
      <w:numPr>
        <w:numId w:val="2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2278A0"/>
    <w:pPr>
      <w:keepNext/>
      <w:numPr>
        <w:ilvl w:val="1"/>
        <w:numId w:val="2"/>
      </w:numPr>
      <w:tabs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2278A0"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2278A0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2278A0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2278A0"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2278A0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</w:rPr>
  </w:style>
  <w:style w:type="paragraph" w:styleId="Kop8">
    <w:name w:val="heading 8"/>
    <w:basedOn w:val="Standaard"/>
    <w:next w:val="Standaard"/>
    <w:qFormat/>
    <w:rsid w:val="002278A0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Kop9">
    <w:name w:val="heading 9"/>
    <w:basedOn w:val="Standaard"/>
    <w:next w:val="Standaard"/>
    <w:qFormat/>
    <w:rsid w:val="002278A0"/>
    <w:pPr>
      <w:numPr>
        <w:ilvl w:val="8"/>
        <w:numId w:val="3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semiHidden/>
    <w:rsid w:val="002278A0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rsid w:val="002278A0"/>
  </w:style>
  <w:style w:type="paragraph" w:customStyle="1" w:styleId="plattetekst">
    <w:name w:val="platte tekst"/>
    <w:basedOn w:val="Standaard"/>
    <w:link w:val="plattetekstChar"/>
    <w:rsid w:val="002278A0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rFonts w:cs="Arial"/>
      <w:lang w:eastAsia="en-US"/>
    </w:rPr>
  </w:style>
  <w:style w:type="paragraph" w:customStyle="1" w:styleId="alternatief">
    <w:name w:val="alternatief"/>
    <w:basedOn w:val="plattetekst"/>
    <w:rsid w:val="002278A0"/>
    <w:pPr>
      <w:numPr>
        <w:numId w:val="1"/>
      </w:numPr>
    </w:pPr>
    <w:rPr>
      <w:szCs w:val="20"/>
    </w:rPr>
  </w:style>
  <w:style w:type="paragraph" w:customStyle="1" w:styleId="antwoord">
    <w:name w:val="antwoord"/>
    <w:basedOn w:val="plattetekst"/>
    <w:next w:val="plattetekst"/>
    <w:rsid w:val="002278A0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autoRedefine/>
    <w:rsid w:val="002278A0"/>
    <w:pPr>
      <w:shd w:val="clear" w:color="auto" w:fill="000000"/>
      <w:tabs>
        <w:tab w:val="right" w:pos="9469"/>
      </w:tabs>
      <w:spacing w:before="480" w:line="480" w:lineRule="exact"/>
      <w:ind w:right="57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autoRedefine/>
    <w:rsid w:val="002278A0"/>
    <w:pPr>
      <w:shd w:val="clear" w:color="auto" w:fill="000000"/>
      <w:tabs>
        <w:tab w:val="right" w:pos="8335"/>
      </w:tabs>
      <w:spacing w:after="60" w:line="400" w:lineRule="exact"/>
      <w:ind w:left="-941" w:right="-318" w:firstLine="510"/>
    </w:pPr>
    <w:rPr>
      <w:b/>
      <w:color w:val="FFFFFF"/>
      <w:spacing w:val="8"/>
      <w:position w:val="2"/>
      <w:sz w:val="28"/>
      <w:szCs w:val="28"/>
      <w:lang w:eastAsia="en-US"/>
    </w:rPr>
  </w:style>
  <w:style w:type="paragraph" w:customStyle="1" w:styleId="balkvooropbijlageblauw">
    <w:name w:val="balkvooropbijlageblauw"/>
    <w:basedOn w:val="balkvooropbijlage"/>
    <w:next w:val="plattetekst"/>
    <w:autoRedefine/>
    <w:rsid w:val="002278A0"/>
    <w:pPr>
      <w:shd w:val="clear" w:color="auto" w:fill="0000FF"/>
    </w:pPr>
  </w:style>
  <w:style w:type="paragraph" w:customStyle="1" w:styleId="balkvooropbijlagerood">
    <w:name w:val="balkvooropbijlagerood"/>
    <w:basedOn w:val="balkvooropbijlage"/>
    <w:next w:val="plattetekst"/>
    <w:autoRedefine/>
    <w:rsid w:val="002278A0"/>
    <w:pPr>
      <w:shd w:val="clear" w:color="auto" w:fill="FF0000"/>
    </w:pPr>
  </w:style>
  <w:style w:type="paragraph" w:customStyle="1" w:styleId="balkvooropblauw">
    <w:name w:val="balkvooropblauw"/>
    <w:basedOn w:val="balkvoorop"/>
    <w:next w:val="plattetekst"/>
    <w:autoRedefine/>
    <w:rsid w:val="002278A0"/>
    <w:pPr>
      <w:shd w:val="clear" w:color="auto" w:fill="0000FF"/>
    </w:pPr>
  </w:style>
  <w:style w:type="paragraph" w:customStyle="1" w:styleId="balkvooroprood">
    <w:name w:val="balkvooroprood"/>
    <w:basedOn w:val="balkvoorop"/>
    <w:next w:val="plattetekst"/>
    <w:autoRedefine/>
    <w:rsid w:val="002278A0"/>
    <w:pPr>
      <w:shd w:val="clear" w:color="auto" w:fill="FF0000"/>
    </w:pPr>
  </w:style>
  <w:style w:type="paragraph" w:styleId="Ballontekst">
    <w:name w:val="Balloon Text"/>
    <w:basedOn w:val="Standaard"/>
    <w:semiHidden/>
    <w:rsid w:val="002278A0"/>
    <w:rPr>
      <w:rFonts w:ascii="Tahoma" w:hAnsi="Tahoma" w:cs="Tahoma"/>
      <w:sz w:val="20"/>
      <w:szCs w:val="16"/>
    </w:rPr>
  </w:style>
  <w:style w:type="paragraph" w:customStyle="1" w:styleId="bronvermelding">
    <w:name w:val="bronvermelding"/>
    <w:basedOn w:val="plattetekst"/>
    <w:rsid w:val="002278A0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20"/>
    </w:rPr>
  </w:style>
  <w:style w:type="paragraph" w:customStyle="1" w:styleId="doctype">
    <w:name w:val="doctype"/>
    <w:basedOn w:val="Standaard"/>
    <w:rsid w:val="002278A0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2278A0"/>
    <w:rPr>
      <w:rFonts w:ascii="Arial" w:hAnsi="Arial"/>
      <w:sz w:val="16"/>
    </w:rPr>
  </w:style>
  <w:style w:type="paragraph" w:customStyle="1" w:styleId="jaartal">
    <w:name w:val="jaartal"/>
    <w:basedOn w:val="Standaard"/>
    <w:rsid w:val="002278A0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2278A0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styleId="Koptekst">
    <w:name w:val="header"/>
    <w:basedOn w:val="Standaard"/>
    <w:rsid w:val="002278A0"/>
    <w:pPr>
      <w:tabs>
        <w:tab w:val="center" w:pos="4536"/>
        <w:tab w:val="right" w:pos="9072"/>
      </w:tabs>
    </w:pPr>
  </w:style>
  <w:style w:type="paragraph" w:customStyle="1" w:styleId="grijzebalkvoorop">
    <w:name w:val="grijzebalkvoorop"/>
    <w:basedOn w:val="balkvoorop"/>
    <w:rsid w:val="002278A0"/>
    <w:pPr>
      <w:pBdr>
        <w:bottom w:val="single" w:sz="36" w:space="1" w:color="C0C0C0"/>
      </w:pBdr>
      <w:shd w:val="clear" w:color="auto" w:fill="auto"/>
      <w:spacing w:before="120" w:line="400" w:lineRule="exac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2278A0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2278A0"/>
    <w:rPr>
      <w:szCs w:val="20"/>
      <w:lang w:eastAsia="en-US"/>
    </w:rPr>
  </w:style>
  <w:style w:type="character" w:customStyle="1" w:styleId="leesverder">
    <w:name w:val="leesverder"/>
    <w:rsid w:val="002278A0"/>
    <w:rPr>
      <w:rFonts w:ascii="Arial" w:hAnsi="Arial"/>
      <w:spacing w:val="6"/>
      <w:sz w:val="16"/>
    </w:rPr>
  </w:style>
  <w:style w:type="paragraph" w:customStyle="1" w:styleId="lettering">
    <w:name w:val="lettering"/>
    <w:basedOn w:val="plattetekst"/>
    <w:rsid w:val="002278A0"/>
    <w:pPr>
      <w:numPr>
        <w:numId w:val="4"/>
      </w:numPr>
    </w:pPr>
  </w:style>
  <w:style w:type="paragraph" w:customStyle="1" w:styleId="vraag">
    <w:name w:val="vraag"/>
    <w:basedOn w:val="plattetekst"/>
    <w:next w:val="plattetekst"/>
    <w:rsid w:val="002278A0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2278A0"/>
  </w:style>
  <w:style w:type="paragraph" w:customStyle="1" w:styleId="nummering">
    <w:name w:val="nummering"/>
    <w:basedOn w:val="plattetekst"/>
    <w:rsid w:val="002278A0"/>
    <w:pPr>
      <w:numPr>
        <w:numId w:val="3"/>
      </w:numPr>
      <w:tabs>
        <w:tab w:val="clear" w:pos="397"/>
        <w:tab w:val="clear" w:pos="794"/>
        <w:tab w:val="clear" w:pos="1191"/>
        <w:tab w:val="clear" w:pos="1588"/>
        <w:tab w:val="clear" w:pos="1985"/>
      </w:tabs>
    </w:pPr>
    <w:rPr>
      <w:szCs w:val="20"/>
    </w:rPr>
  </w:style>
  <w:style w:type="paragraph" w:customStyle="1" w:styleId="nummering2">
    <w:name w:val="nummering2"/>
    <w:basedOn w:val="nummering"/>
    <w:rsid w:val="002278A0"/>
    <w:pPr>
      <w:numPr>
        <w:ilvl w:val="1"/>
      </w:numPr>
      <w:tabs>
        <w:tab w:val="clear" w:pos="794"/>
      </w:tabs>
      <w:ind w:left="964" w:hanging="567"/>
    </w:pPr>
  </w:style>
  <w:style w:type="paragraph" w:customStyle="1" w:styleId="openvraag">
    <w:name w:val="openvraag"/>
    <w:basedOn w:val="vraag"/>
    <w:next w:val="plattetekst"/>
    <w:link w:val="openvraagChar"/>
    <w:rsid w:val="002278A0"/>
  </w:style>
  <w:style w:type="paragraph" w:customStyle="1" w:styleId="opsomming">
    <w:name w:val="opsomming"/>
    <w:basedOn w:val="plattetekst"/>
    <w:link w:val="opsommingCharChar"/>
    <w:rsid w:val="002278A0"/>
    <w:pPr>
      <w:numPr>
        <w:numId w:val="5"/>
      </w:numPr>
    </w:pPr>
    <w:rPr>
      <w:szCs w:val="20"/>
    </w:rPr>
  </w:style>
  <w:style w:type="character" w:customStyle="1" w:styleId="opsommingCharChar">
    <w:name w:val="opsomming Char Char"/>
    <w:link w:val="opsomming"/>
    <w:rsid w:val="002278A0"/>
    <w:rPr>
      <w:rFonts w:ascii="Arial" w:hAnsi="Arial" w:cs="Arial"/>
      <w:spacing w:val="6"/>
      <w:sz w:val="24"/>
      <w:lang w:eastAsia="en-US"/>
    </w:rPr>
  </w:style>
  <w:style w:type="paragraph" w:customStyle="1" w:styleId="opsomming2">
    <w:name w:val="opsomming2"/>
    <w:basedOn w:val="opsomming"/>
    <w:rsid w:val="002278A0"/>
    <w:pPr>
      <w:numPr>
        <w:ilvl w:val="1"/>
      </w:numPr>
      <w:tabs>
        <w:tab w:val="left" w:pos="397"/>
      </w:tabs>
    </w:pPr>
  </w:style>
  <w:style w:type="paragraph" w:customStyle="1" w:styleId="opsomming3">
    <w:name w:val="opsomming3"/>
    <w:basedOn w:val="opsomming2"/>
    <w:rsid w:val="002278A0"/>
    <w:pPr>
      <w:numPr>
        <w:ilvl w:val="2"/>
      </w:numPr>
      <w:tabs>
        <w:tab w:val="left" w:pos="794"/>
      </w:tabs>
    </w:pPr>
  </w:style>
  <w:style w:type="character" w:styleId="Paginanummer">
    <w:name w:val="page number"/>
    <w:basedOn w:val="Standaardalinea-lettertype"/>
    <w:rsid w:val="002278A0"/>
  </w:style>
  <w:style w:type="character" w:customStyle="1" w:styleId="pagnr">
    <w:name w:val="pagnr"/>
    <w:rsid w:val="002278A0"/>
    <w:rPr>
      <w:rFonts w:ascii="Arial" w:hAnsi="Arial"/>
      <w:sz w:val="20"/>
    </w:rPr>
  </w:style>
  <w:style w:type="character" w:customStyle="1" w:styleId="plattetekstChar">
    <w:name w:val="platte tekst Char"/>
    <w:link w:val="plattetekst"/>
    <w:rsid w:val="002278A0"/>
    <w:rPr>
      <w:rFonts w:ascii="Arial" w:hAnsi="Arial" w:cs="Arial"/>
      <w:spacing w:val="6"/>
      <w:sz w:val="24"/>
      <w:szCs w:val="24"/>
      <w:lang w:eastAsia="en-US"/>
    </w:rPr>
  </w:style>
  <w:style w:type="character" w:styleId="Regelnummer">
    <w:name w:val="line number"/>
    <w:rsid w:val="002278A0"/>
    <w:rPr>
      <w:rFonts w:ascii="Arial" w:hAnsi="Arial"/>
      <w:sz w:val="18"/>
    </w:rPr>
  </w:style>
  <w:style w:type="character" w:customStyle="1" w:styleId="sdu">
    <w:name w:val="sdu"/>
    <w:rsid w:val="002278A0"/>
    <w:rPr>
      <w:rFonts w:ascii="Arial" w:hAnsi="Arial"/>
      <w:spacing w:val="4"/>
      <w:sz w:val="14"/>
    </w:rPr>
  </w:style>
  <w:style w:type="character" w:customStyle="1" w:styleId="streepjes">
    <w:name w:val="streepjes"/>
    <w:rsid w:val="002278A0"/>
    <w:rPr>
      <w:spacing w:val="0"/>
      <w:w w:val="100"/>
      <w:kern w:val="0"/>
      <w:position w:val="0"/>
    </w:rPr>
  </w:style>
  <w:style w:type="character" w:customStyle="1" w:styleId="subscript">
    <w:name w:val="subscript"/>
    <w:rsid w:val="002278A0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2278A0"/>
    <w:rPr>
      <w:spacing w:val="-6"/>
      <w:sz w:val="24"/>
      <w:vertAlign w:val="superscript"/>
      <w:lang w:val="nl-NL"/>
    </w:rPr>
  </w:style>
  <w:style w:type="table" w:styleId="Tabelraster">
    <w:name w:val="Table Grid"/>
    <w:basedOn w:val="Standaardtabel"/>
    <w:rsid w:val="002278A0"/>
    <w:pPr>
      <w:spacing w:line="30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erborgentekst">
    <w:name w:val="verborgentekst"/>
    <w:rsid w:val="002278A0"/>
    <w:rPr>
      <w:vanish/>
    </w:rPr>
  </w:style>
  <w:style w:type="paragraph" w:customStyle="1" w:styleId="voetnoot">
    <w:name w:val="voetnoot"/>
    <w:basedOn w:val="plattetekst"/>
    <w:rsid w:val="002278A0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20"/>
    </w:rPr>
  </w:style>
  <w:style w:type="paragraph" w:customStyle="1" w:styleId="voettekst">
    <w:name w:val="voettekst"/>
    <w:basedOn w:val="Standaard"/>
    <w:rsid w:val="002278A0"/>
    <w:pPr>
      <w:tabs>
        <w:tab w:val="center" w:pos="4820"/>
        <w:tab w:val="right" w:pos="9639"/>
      </w:tabs>
    </w:pPr>
  </w:style>
  <w:style w:type="paragraph" w:customStyle="1" w:styleId="vraagpijl">
    <w:name w:val="vraagpijl"/>
    <w:basedOn w:val="vraag"/>
    <w:next w:val="plattetekst"/>
    <w:rsid w:val="002278A0"/>
    <w:pPr>
      <w:ind w:left="-794" w:hanging="397"/>
    </w:pPr>
  </w:style>
  <w:style w:type="paragraph" w:styleId="Voettekst0">
    <w:name w:val="footer"/>
    <w:basedOn w:val="Standaard"/>
    <w:rsid w:val="002278A0"/>
    <w:pPr>
      <w:tabs>
        <w:tab w:val="center" w:pos="4536"/>
        <w:tab w:val="right" w:pos="9072"/>
      </w:tabs>
    </w:pPr>
  </w:style>
  <w:style w:type="paragraph" w:customStyle="1" w:styleId="onderdeel">
    <w:name w:val="onderdeel"/>
    <w:basedOn w:val="Standaard"/>
    <w:next w:val="Standaard"/>
    <w:autoRedefine/>
    <w:rsid w:val="002278A0"/>
    <w:pPr>
      <w:spacing w:line="290" w:lineRule="atLeast"/>
      <w:jc w:val="right"/>
    </w:pPr>
    <w:rPr>
      <w:b/>
      <w:bCs/>
      <w:sz w:val="72"/>
      <w:szCs w:val="32"/>
      <w:lang w:eastAsia="en-US"/>
    </w:rPr>
  </w:style>
  <w:style w:type="paragraph" w:customStyle="1" w:styleId="bijlagepasuitdelen">
    <w:name w:val="bijlagepasuitdelen"/>
    <w:basedOn w:val="plattetekst"/>
    <w:next w:val="plattetekst"/>
    <w:rsid w:val="002278A0"/>
    <w:pPr>
      <w:pBdr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Bdr>
      <w:tabs>
        <w:tab w:val="clear" w:pos="397"/>
        <w:tab w:val="clear" w:pos="794"/>
        <w:tab w:val="clear" w:pos="1191"/>
        <w:tab w:val="clear" w:pos="1588"/>
        <w:tab w:val="clear" w:pos="1985"/>
      </w:tabs>
      <w:spacing w:after="60" w:line="320" w:lineRule="exact"/>
      <w:ind w:left="113" w:right="113"/>
      <w:jc w:val="center"/>
    </w:pPr>
    <w:rPr>
      <w:b/>
      <w:spacing w:val="8"/>
      <w:position w:val="2"/>
      <w:sz w:val="28"/>
    </w:rPr>
  </w:style>
  <w:style w:type="paragraph" w:customStyle="1" w:styleId="deelscores">
    <w:name w:val="deelscores"/>
    <w:basedOn w:val="Standaard"/>
    <w:rsid w:val="002278A0"/>
    <w:pPr>
      <w:numPr>
        <w:numId w:val="18"/>
      </w:numPr>
      <w:tabs>
        <w:tab w:val="left" w:pos="0"/>
        <w:tab w:val="center" w:pos="8222"/>
      </w:tabs>
      <w:spacing w:line="290" w:lineRule="atLeast"/>
    </w:pPr>
    <w:rPr>
      <w:rFonts w:ascii="Times New Roman" w:hAnsi="Times New Roman"/>
      <w:lang w:eastAsia="en-US"/>
    </w:rPr>
  </w:style>
  <w:style w:type="paragraph" w:customStyle="1" w:styleId="deelscores2">
    <w:name w:val="deelscores2"/>
    <w:basedOn w:val="deelscores"/>
    <w:rsid w:val="002278A0"/>
    <w:pPr>
      <w:numPr>
        <w:ilvl w:val="1"/>
      </w:numPr>
    </w:pPr>
  </w:style>
  <w:style w:type="character" w:customStyle="1" w:styleId="vraagnummer">
    <w:name w:val="vraagnummer"/>
    <w:rsid w:val="002278A0"/>
    <w:rPr>
      <w:rFonts w:ascii="Arial" w:hAnsi="Arial"/>
      <w:b/>
      <w:sz w:val="20"/>
    </w:rPr>
  </w:style>
  <w:style w:type="character" w:customStyle="1" w:styleId="openvraagChar">
    <w:name w:val="openvraag Char"/>
    <w:link w:val="openvraag"/>
    <w:locked/>
    <w:rsid w:val="004357A9"/>
    <w:rPr>
      <w:rFonts w:ascii="Arial" w:hAnsi="Arial" w:cs="Arial"/>
      <w:spacing w:val="6"/>
      <w:sz w:val="24"/>
      <w:szCs w:val="24"/>
      <w:lang w:eastAsia="en-US"/>
    </w:rPr>
  </w:style>
  <w:style w:type="paragraph" w:styleId="Geenafstand">
    <w:name w:val="No Spacing"/>
    <w:link w:val="GeenafstandChar"/>
    <w:uiPriority w:val="1"/>
    <w:qFormat/>
    <w:rsid w:val="004357A9"/>
    <w:rPr>
      <w:rFonts w:ascii="Calibri" w:eastAsia="Calibri" w:hAnsi="Calibri"/>
      <w:sz w:val="22"/>
      <w:szCs w:val="22"/>
      <w:lang w:eastAsia="en-US"/>
    </w:rPr>
  </w:style>
  <w:style w:type="character" w:customStyle="1" w:styleId="GeenafstandChar">
    <w:name w:val="Geen afstand Char"/>
    <w:link w:val="Geenafstand"/>
    <w:uiPriority w:val="1"/>
    <w:rsid w:val="004357A9"/>
    <w:rPr>
      <w:rFonts w:ascii="Calibri" w:eastAsia="Calibri" w:hAnsi="Calibri"/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6841E6"/>
    <w:pPr>
      <w:spacing w:after="160" w:line="259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5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_12pt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ba35a4-e489-4644-a3e6-9a408ba0738f">
      <Terms xmlns="http://schemas.microsoft.com/office/infopath/2007/PartnerControls"/>
    </lcf76f155ced4ddcb4097134ff3c332f>
    <TaxCatchAll xmlns="d2ae8e36-8ade-4b49-8a21-f5d4fef2df81" xsi:nil="true"/>
    <SharedWithUsers xmlns="d2ae8e36-8ade-4b49-8a21-f5d4fef2df81">
      <UserInfo>
        <DisplayName/>
        <AccountId xsi:nil="true"/>
        <AccountType/>
      </UserInfo>
    </SharedWithUsers>
    <MediaLengthInSeconds xmlns="8cba35a4-e489-4644-a3e6-9a408ba073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2B5A4ECDD144891C4B64228DE3784" ma:contentTypeVersion="19" ma:contentTypeDescription="Een nieuw document maken." ma:contentTypeScope="" ma:versionID="ef32ecaa560ad5b60b0a5f9f14255d8f">
  <xsd:schema xmlns:xsd="http://www.w3.org/2001/XMLSchema" xmlns:xs="http://www.w3.org/2001/XMLSchema" xmlns:p="http://schemas.microsoft.com/office/2006/metadata/properties" xmlns:ns2="8cba35a4-e489-4644-a3e6-9a408ba0738f" xmlns:ns3="d2ae8e36-8ade-4b49-8a21-f5d4fef2df81" targetNamespace="http://schemas.microsoft.com/office/2006/metadata/properties" ma:root="true" ma:fieldsID="463f9af8f0923d38acd81a1e9350e75b" ns2:_="" ns3:_="">
    <xsd:import namespace="8cba35a4-e489-4644-a3e6-9a408ba0738f"/>
    <xsd:import namespace="d2ae8e36-8ade-4b49-8a21-f5d4fef2df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a35a4-e489-4644-a3e6-9a408ba073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ff2359d6-baef-45f8-b0cd-b615c79400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e8e36-8ade-4b49-8a21-f5d4fef2df8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58b6f9c-d8f2-449b-a398-cd7c1d2be9ab}" ma:internalName="TaxCatchAll" ma:showField="CatchAllData" ma:web="d2ae8e36-8ade-4b49-8a21-f5d4fef2df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B8B1BC-D845-44E7-AC23-CA281C13D322}">
  <ds:schemaRefs>
    <ds:schemaRef ds:uri="http://schemas.microsoft.com/office/2006/metadata/properties"/>
    <ds:schemaRef ds:uri="http://schemas.microsoft.com/office/infopath/2007/PartnerControls"/>
    <ds:schemaRef ds:uri="f84c3222-95fc-4125-b436-65e5003bd07b"/>
    <ds:schemaRef ds:uri="d750a8c4-aed0-4732-ae6b-878329445fda"/>
  </ds:schemaRefs>
</ds:datastoreItem>
</file>

<file path=customXml/itemProps2.xml><?xml version="1.0" encoding="utf-8"?>
<ds:datastoreItem xmlns:ds="http://schemas.openxmlformats.org/officeDocument/2006/customXml" ds:itemID="{C4CCF5A0-8C6F-4FAB-A56C-382B2B9FB4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205003-231F-480A-B1B1-FD1868F7A291}"/>
</file>

<file path=docProps/app.xml><?xml version="1.0" encoding="utf-8"?>
<Properties xmlns="http://schemas.openxmlformats.org/officeDocument/2006/extended-properties" xmlns:vt="http://schemas.openxmlformats.org/officeDocument/2006/docPropsVTypes">
  <Template>Citovo_ex_12pt.dot</Template>
  <TotalTime>18</TotalTime>
  <Pages>1</Pages>
  <Words>111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Citogroep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2019-06-11T08:25:00Z</cp:lastPrinted>
  <dcterms:created xsi:type="dcterms:W3CDTF">2023-07-10T12:37:00Z</dcterms:created>
  <dcterms:modified xsi:type="dcterms:W3CDTF">2024-01-09T13:59:00Z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0x010100FF82B5A4ECDD144891C4B64228DE3784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